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ind w:left="-54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EVMX Matrices</w:t>
      </w:r>
    </w:p>
    <w:p w:rsidR="006B15F6" w:rsidRDefault="006B15F6">
      <w:pPr>
        <w:ind w:left="-5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Serial Protocol and Commands</w:t>
      </w:r>
    </w:p>
    <w:p w:rsidR="006B15F6" w:rsidRDefault="006B15F6">
      <w:pPr>
        <w:ind w:left="-540"/>
        <w:rPr>
          <w:rFonts w:ascii="Times New Roman" w:hAnsi="Times New Roman" w:cs="Times New Roman"/>
        </w:rPr>
      </w:pPr>
    </w:p>
    <w:tbl>
      <w:tblPr>
        <w:tblW w:w="4695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835"/>
        <w:gridCol w:w="2860"/>
      </w:tblGrid>
      <w:tr w:rsidR="006B15F6">
        <w:trPr>
          <w:trHeight w:val="330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Baud Rate :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9600 bps</w:t>
            </w:r>
          </w:p>
        </w:tc>
      </w:tr>
      <w:tr w:rsidR="006B15F6">
        <w:trPr>
          <w:trHeight w:val="330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Data Bit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8 bits</w:t>
            </w:r>
          </w:p>
        </w:tc>
      </w:tr>
      <w:tr w:rsidR="006B15F6">
        <w:trPr>
          <w:trHeight w:val="330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Parity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None</w:t>
            </w:r>
          </w:p>
        </w:tc>
      </w:tr>
      <w:tr w:rsidR="006B15F6">
        <w:trPr>
          <w:trHeight w:val="330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Stop Bit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15F6" w:rsidRDefault="006B15F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FF"/>
              </w:rPr>
              <w:t>1 bit</w:t>
            </w:r>
          </w:p>
        </w:tc>
      </w:tr>
    </w:tbl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RS232 Protocol</w:t>
      </w:r>
    </w:p>
    <w:p w:rsidR="006B15F6" w:rsidRDefault="006B15F6">
      <w:pPr>
        <w:rPr>
          <w:rFonts w:ascii="Times New Roman" w:hAnsi="Times New Roman" w:cs="Times New Roman"/>
        </w:rPr>
      </w:pPr>
      <w:r>
        <w:t>ASCII Command [terminal command]</w:t>
      </w:r>
    </w:p>
    <w:p w:rsidR="006B15F6" w:rsidRDefault="006B15F6">
      <w:pPr>
        <w:rPr>
          <w:rFonts w:ascii="Times New Roman" w:hAnsi="Times New Roman" w:cs="Times New Roman"/>
        </w:rPr>
      </w:pPr>
      <w:r>
        <w:t>All command must Carrier Return (0x0d)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&gt;&gt;POFF    // Turn off all output and front pannel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Echo. poff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&gt;&gt;PON    // Turn on matrix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Echo. pon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&gt;&gt;VR + CR    // Version command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VR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Echo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Vanco 88V_01.02  (show version number 01.02)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VM-DB1.00.01      (show DB board version)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Vanco 44V_01.02  (show version number 01.02)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VM-DB1.00.01      (show DB board version)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&gt;&gt; P**I** + CR  Single Output Set </w:t>
      </w:r>
    </w:p>
    <w:p w:rsidR="006B15F6" w:rsidRDefault="006B15F6">
      <w:pPr>
        <w:ind w:firstLineChars="150" w:firstLine="360"/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P01I02 // input 1 to output2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p01i02 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 xml:space="preserve">&gt;&gt; P**I00+ CR //Close Output Set </w:t>
      </w:r>
    </w:p>
    <w:p w:rsidR="006B15F6" w:rsidRDefault="006B15F6">
      <w:pPr>
        <w:ind w:firstLineChars="150" w:firstLine="360"/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P01I00 // close to output1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p01i00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 xml:space="preserve">&gt;&gt; P**L + CR  open Output </w:t>
      </w:r>
    </w:p>
    <w:p w:rsidR="006B15F6" w:rsidRDefault="006B15F6">
      <w:pPr>
        <w:ind w:firstLineChars="150" w:firstLine="360"/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P01L // open output1 [orginal set to source 2]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p01i02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 xml:space="preserve">&gt;&gt; P**+ + CR increase source </w:t>
      </w:r>
    </w:p>
    <w:p w:rsidR="006B15F6" w:rsidRDefault="006B15F6">
      <w:pPr>
        <w:ind w:firstLineChars="150" w:firstLine="360"/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P01+ //  next source for output1 [orginal set to source 1]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p01i02  [source change to source 02]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&gt;&gt; P**- + CR deccrease source </w:t>
      </w:r>
    </w:p>
    <w:p w:rsidR="006B15F6" w:rsidRDefault="006B15F6">
      <w:pPr>
        <w:ind w:firstLineChars="150" w:firstLine="360"/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P01- //  next source for output1 [orginal set to source 1]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p01i08  [source change to source 08]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&gt;&gt;MAP+ CR</w:t>
      </w:r>
      <w:r>
        <w:tab/>
      </w:r>
      <w:r>
        <w:tab/>
        <w:t>// show 8 output port mapping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>p01i02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p02i02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…</w:t>
      </w:r>
      <w:r>
        <w:rPr>
          <w:rFonts w:ascii="Times New Roman" w:hAnsi="Times New Roman" w:cs="Times New Roman"/>
        </w:rPr>
        <w:t>.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p08i02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</w:t>
      </w:r>
    </w:p>
    <w:p w:rsidR="006B15F6" w:rsidRDefault="006B15F6">
      <w:pPr>
        <w:rPr>
          <w:rFonts w:ascii="Times New Roman" w:hAnsi="Times New Roman" w:cs="Times New Roman"/>
        </w:rPr>
      </w:pPr>
      <w:r>
        <w:t>&gt;&gt; FSET+ CR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FSET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echo</w:t>
      </w:r>
    </w:p>
    <w:p w:rsidR="006B15F6" w:rsidRDefault="006B15F6">
      <w:pPr>
        <w:ind w:firstLineChars="150" w:firstLine="360"/>
        <w:rPr>
          <w:rFonts w:ascii="PMingLiU" w:eastAsia="PMingLiU" w:cstheme="minorBidi"/>
        </w:rPr>
      </w:pPr>
      <w:r>
        <w:t>DEFAULT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 xml:space="preserve">Software command[Hex mode]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len 0x4d 0x41 </w:t>
      </w:r>
      <w:r>
        <w:rPr>
          <w:color w:val="FF0000"/>
        </w:rPr>
        <w:t>0x52 0x88</w:t>
      </w:r>
      <w:r>
        <w:t xml:space="preserve"> 0x43 0x48 0xff cmd cm1 cm2 cm3 cm4 cm5 cm6 cm7 … cm* checksum</w:t>
      </w:r>
    </w:p>
    <w:p w:rsidR="006B15F6" w:rsidRDefault="006B15F6">
      <w:pPr>
        <w:rPr>
          <w:rFonts w:ascii="Times New Roman" w:hAnsi="Times New Roman" w:cs="Times New Roman"/>
          <w:color w:val="FF0000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rPr>
          <w:color w:val="FF0000"/>
        </w:rPr>
        <w:t>0x52 0x88</w:t>
      </w:r>
      <w:r>
        <w:t xml:space="preserve"> for 8x8 matrix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color w:val="FF0000"/>
        </w:rPr>
        <w:t>0x52 0x44</w:t>
      </w:r>
      <w:r>
        <w:t xml:space="preserve"> for 4x4 matrix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len is the length from len to checksum</w:t>
      </w:r>
    </w:p>
    <w:p w:rsidR="006B15F6" w:rsidRDefault="006B15F6">
      <w:pPr>
        <w:rPr>
          <w:rFonts w:ascii="Times New Roman" w:hAnsi="Times New Roman" w:cs="Times New Roman"/>
        </w:rPr>
      </w:pPr>
      <w:r>
        <w:t>cmd is command index</w:t>
      </w:r>
    </w:p>
    <w:p w:rsidR="006B15F6" w:rsidRDefault="006B15F6">
      <w:pPr>
        <w:rPr>
          <w:rFonts w:ascii="Times New Roman" w:hAnsi="Times New Roman" w:cs="Times New Roman"/>
        </w:rPr>
      </w:pPr>
      <w:r>
        <w:t>cm1 to cm* is  setting value</w:t>
      </w:r>
    </w:p>
    <w:p w:rsidR="006B15F6" w:rsidRDefault="006B15F6">
      <w:pPr>
        <w:rPr>
          <w:rFonts w:ascii="Times New Roman" w:hAnsi="Times New Roman" w:cs="Times New Roman"/>
        </w:rPr>
      </w:pPr>
      <w:r>
        <w:t>checksum = sum from len to cm*</w:t>
      </w:r>
    </w:p>
    <w:p w:rsidR="006B15F6" w:rsidRDefault="006B15F6">
      <w:pPr>
        <w:rPr>
          <w:rFonts w:ascii="Times New Roman" w:hAnsi="Times New Roman" w:cs="Times New Roman"/>
        </w:rPr>
      </w:pPr>
      <w:r>
        <w:t>example: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set output mapping</w:t>
      </w:r>
    </w:p>
    <w:p w:rsidR="006B15F6" w:rsidRDefault="006B15F6">
      <w:pPr>
        <w:rPr>
          <w:color w:val="000000"/>
        </w:rPr>
      </w:pPr>
      <w:r>
        <w:t xml:space="preserve">0x12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0x02</w:t>
      </w:r>
      <w:r>
        <w:t xml:space="preserve"> </w:t>
      </w:r>
      <w:r>
        <w:rPr>
          <w:color w:val="000000"/>
        </w:rPr>
        <w:t>0x01 0x01 0x01 0x01 0x01 0x01 0x01 0x01 0xe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Cmd = 2 for set port mapping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Port1 1 port 2 1 port3 1 port4 1 port5 1 port6 1 port7 1 port8 1  </w:t>
      </w:r>
    </w:p>
    <w:p w:rsidR="006B15F6" w:rsidRDefault="006B15F6">
      <w:pPr>
        <w:rPr>
          <w:rFonts w:ascii="Times New Roman" w:hAnsi="Times New Roman" w:cs="Times New Roman"/>
        </w:rPr>
      </w:pPr>
      <w:r>
        <w:t>Check sum 0x0e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Echo 0xaa  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4x4 example: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0x0f 0x4d 0x41 0x52 </w:t>
      </w:r>
      <w:r>
        <w:rPr>
          <w:color w:val="FF0000"/>
        </w:rPr>
        <w:t xml:space="preserve">0x44 </w:t>
      </w:r>
      <w:r>
        <w:t xml:space="preserve">0x43 0x48 0xff </w:t>
      </w:r>
      <w:r>
        <w:rPr>
          <w:color w:val="FF0000"/>
        </w:rPr>
        <w:t>0x02</w:t>
      </w:r>
      <w:r>
        <w:t xml:space="preserve"> 0x01 0x01 0x01 0x01 0xc3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Cmd = 2 for set port mapping </w:t>
      </w:r>
    </w:p>
    <w:p w:rsidR="006B15F6" w:rsidRDefault="006B15F6">
      <w:pPr>
        <w:rPr>
          <w:rFonts w:ascii="Times New Roman" w:hAnsi="Times New Roman" w:cs="Times New Roman"/>
        </w:rPr>
      </w:pPr>
      <w:r>
        <w:t>Set Port1 1 port 2 1 port3 1 port4 1</w:t>
      </w:r>
    </w:p>
    <w:p w:rsidR="006B15F6" w:rsidRDefault="006B15F6">
      <w:pPr>
        <w:rPr>
          <w:rFonts w:ascii="Times New Roman" w:hAnsi="Times New Roman" w:cs="Times New Roman"/>
        </w:rPr>
      </w:pPr>
      <w:r>
        <w:t>Echo: 0xaa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1.&gt;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=0  power on or idle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0x0b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</w:t>
      </w:r>
      <w:r>
        <w:rPr>
          <w:rFonts w:ascii="Times New Roman" w:hAnsi="Times New Roman" w:cs="Times New Roman"/>
          <w:color w:val="FF0000"/>
        </w:rPr>
        <w:t>0</w:t>
      </w:r>
      <w:r>
        <w:t xml:space="preserve"> cm1 checksum</w:t>
      </w:r>
    </w:p>
    <w:p w:rsidR="006B15F6" w:rsidRDefault="006B15F6">
      <w:pPr>
        <w:rPr>
          <w:rFonts w:ascii="Times New Roman" w:hAnsi="Times New Roman" w:cs="Times New Roman"/>
        </w:rPr>
      </w:pPr>
      <w:r>
        <w:t>Cmd1: 0x55  idle 0xaa power on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2.&gt;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=1  get port mapping</w:t>
      </w:r>
    </w:p>
    <w:p w:rsidR="006B15F6" w:rsidRDefault="006B15F6">
      <w:r>
        <w:t xml:space="preserve">0x0a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0x01</w:t>
      </w:r>
      <w:r>
        <w:t xml:space="preserve"> 0xfd</w:t>
      </w:r>
    </w:p>
    <w:p w:rsidR="006B15F6" w:rsidRDefault="006B15F6">
      <w:pPr>
        <w:rPr>
          <w:rFonts w:ascii="Times New Roman" w:hAnsi="Times New Roman" w:cs="Times New Roman"/>
        </w:rPr>
      </w:pPr>
      <w:r>
        <w:t>Echo :</w:t>
      </w:r>
    </w:p>
    <w:p w:rsidR="006B15F6" w:rsidRDefault="006B15F6">
      <w:pPr>
        <w:rPr>
          <w:rFonts w:ascii="Times New Roman" w:hAnsi="Times New Roman" w:cs="Times New Roman"/>
        </w:rPr>
      </w:pPr>
      <w:r>
        <w:t>0xaa  0x13 p1 p2 p3 p4 p5 p6 p7 p8 s1 s2 s3 s4 s5 s6</w:t>
      </w:r>
    </w:p>
    <w:p w:rsidR="006B15F6" w:rsidRDefault="006B15F6">
      <w:pPr>
        <w:rPr>
          <w:rFonts w:ascii="Times New Roman" w:hAnsi="Times New Roman" w:cs="Times New Roman"/>
        </w:rPr>
      </w:pPr>
      <w:r>
        <w:t>s7 s8 pwd checksum</w:t>
      </w:r>
    </w:p>
    <w:p w:rsidR="006B15F6" w:rsidRDefault="006B15F6">
      <w:pPr>
        <w:rPr>
          <w:rFonts w:ascii="Times New Roman" w:hAnsi="Times New Roman" w:cs="Times New Roman"/>
        </w:rPr>
      </w:pPr>
      <w:r>
        <w:t>0xaa is the echo for receive command</w:t>
      </w:r>
    </w:p>
    <w:p w:rsidR="006B15F6" w:rsidRDefault="006B15F6">
      <w:pPr>
        <w:rPr>
          <w:rFonts w:ascii="Times New Roman" w:hAnsi="Times New Roman" w:cs="Times New Roman"/>
        </w:rPr>
      </w:pPr>
      <w:r>
        <w:t>0x13 is the data length [from p1 to checksum]</w:t>
      </w:r>
    </w:p>
    <w:p w:rsidR="006B15F6" w:rsidRDefault="006B15F6">
      <w:pPr>
        <w:rPr>
          <w:rFonts w:ascii="Times New Roman" w:hAnsi="Times New Roman" w:cs="Times New Roman"/>
        </w:rPr>
      </w:pPr>
      <w:r>
        <w:t>p1~p8 is the port mapping. 1~8 or 0[port off]</w:t>
      </w:r>
    </w:p>
    <w:p w:rsidR="006B15F6" w:rsidRDefault="006B15F6">
      <w:pPr>
        <w:rPr>
          <w:rFonts w:ascii="Times New Roman" w:hAnsi="Times New Roman" w:cs="Times New Roman"/>
        </w:rPr>
      </w:pPr>
      <w:r>
        <w:t>s1~s8 is the source status. 1: source exist 0: source off</w:t>
      </w:r>
    </w:p>
    <w:p w:rsidR="006B15F6" w:rsidRDefault="006B15F6">
      <w:pPr>
        <w:rPr>
          <w:rFonts w:ascii="Times New Roman" w:hAnsi="Times New Roman" w:cs="Times New Roman"/>
        </w:rPr>
      </w:pPr>
      <w:r>
        <w:t>pwd is the matrix status. 1: power on. 0: idle</w:t>
      </w:r>
    </w:p>
    <w:p w:rsidR="006B15F6" w:rsidRDefault="006B15F6">
      <w:pPr>
        <w:rPr>
          <w:rFonts w:ascii="Times New Roman" w:hAnsi="Times New Roman" w:cs="Times New Roman"/>
        </w:rPr>
      </w:pPr>
      <w:r>
        <w:t>example</w:t>
      </w:r>
    </w:p>
    <w:p w:rsidR="006B15F6" w:rsidRDefault="006B15F6">
      <w:r>
        <w:t>0xaa 0x13 0x01 0x02 0x03 0x04 0x05 0x06 0x07 0x08 0x00 0x00 0x00 0x00 0x00 0x00 0x00 0x00 0x01 0x38</w:t>
      </w:r>
    </w:p>
    <w:p w:rsidR="006B15F6" w:rsidRDefault="006B15F6"/>
    <w:p w:rsidR="006B15F6" w:rsidRDefault="006B15F6"/>
    <w:p w:rsidR="006B15F6" w:rsidRDefault="006B15F6">
      <w:pPr>
        <w:rPr>
          <w:rFonts w:ascii="Times New Roman" w:hAnsi="Times New Roman" w:cs="Times New Roman"/>
        </w:rPr>
      </w:pPr>
      <w:r>
        <w:t>3.&gt;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Cmd = 2 for set port mapping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0x12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0x02</w:t>
      </w:r>
      <w:r>
        <w:t xml:space="preserve"> Port1 1 port 2 1 port3 1 port4 1 port5 1 port6 1 port7 1 port8 + checksum</w:t>
      </w:r>
    </w:p>
    <w:p w:rsidR="006B15F6" w:rsidRDefault="006B15F6">
      <w:pPr>
        <w:rPr>
          <w:rFonts w:ascii="Times New Roman" w:hAnsi="Times New Roman" w:cs="Times New Roman"/>
        </w:rPr>
      </w:pPr>
      <w:r>
        <w:t>Port1~port8: source value from 1~8</w:t>
      </w:r>
    </w:p>
    <w:p w:rsidR="006B15F6" w:rsidRDefault="006B15F6">
      <w:pPr>
        <w:rPr>
          <w:rFonts w:ascii="Times New Roman" w:hAnsi="Times New Roman" w:cs="Times New Roman"/>
        </w:rPr>
      </w:pPr>
      <w:r>
        <w:t>0x80+source for close output port.</w:t>
      </w:r>
    </w:p>
    <w:p w:rsidR="006B15F6" w:rsidRDefault="006B15F6">
      <w:pPr>
        <w:rPr>
          <w:rFonts w:ascii="Times New Roman" w:hAnsi="Times New Roman" w:cs="Times New Roman"/>
        </w:rPr>
      </w:pPr>
      <w:r>
        <w:t>Ex 0x81 port select source 1 but set close.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Echo 0xaa </w:t>
      </w:r>
    </w:p>
    <w:p w:rsidR="006B15F6" w:rsidRDefault="006B15F6">
      <w:pPr>
        <w:rPr>
          <w:rFonts w:ascii="Times New Roman" w:hAnsi="Times New Roman" w:cs="Times New Roman"/>
        </w:rPr>
      </w:pPr>
      <w:r>
        <w:t>If the port value is the same, the output port will keep the video.</w:t>
      </w:r>
    </w:p>
    <w:p w:rsidR="006B15F6" w:rsidRDefault="006B15F6">
      <w:pPr>
        <w:rPr>
          <w:rFonts w:ascii="Times New Roman" w:hAnsi="Times New Roman" w:cs="Times New Roman"/>
        </w:rPr>
      </w:pPr>
      <w:r>
        <w:t>Add 0x10 to source. The output port will re trigger (including off/on and do hdcp)</w:t>
      </w:r>
    </w:p>
    <w:p w:rsidR="006B15F6" w:rsidRDefault="006B15F6">
      <w:pPr>
        <w:rPr>
          <w:rFonts w:ascii="Times New Roman" w:hAnsi="Times New Roman" w:cs="Times New Roman"/>
        </w:rPr>
      </w:pPr>
      <w:r>
        <w:t>For example:</w:t>
      </w:r>
    </w:p>
    <w:p w:rsidR="006B15F6" w:rsidRDefault="006B15F6">
      <w:pPr>
        <w:rPr>
          <w:rFonts w:ascii="Times New Roman" w:hAnsi="Times New Roman" w:cs="Times New Roman"/>
        </w:rPr>
      </w:pPr>
      <w:r>
        <w:t>Now port1 select source 1</w:t>
      </w:r>
    </w:p>
    <w:p w:rsidR="006B15F6" w:rsidRDefault="006B15F6">
      <w:pPr>
        <w:rPr>
          <w:rFonts w:ascii="Times New Roman" w:hAnsi="Times New Roman" w:cs="Times New Roman"/>
        </w:rPr>
      </w:pPr>
      <w:r>
        <w:t>Port1 = 0x01 : video not change</w:t>
      </w:r>
    </w:p>
    <w:p w:rsidR="006B15F6" w:rsidRDefault="006B15F6">
      <w:pPr>
        <w:rPr>
          <w:rFonts w:ascii="Times New Roman" w:hAnsi="Times New Roman" w:cs="Times New Roman"/>
        </w:rPr>
      </w:pPr>
      <w:r>
        <w:t>Port1 = 0x01 : video turn off/on and do hdcp again.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3.&gt;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Cmd = 3 for set port mapping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0x12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0x03</w:t>
      </w:r>
      <w:r>
        <w:t xml:space="preserve"> Port_NUM  Port_Value + checksum</w:t>
      </w:r>
    </w:p>
    <w:p w:rsidR="006B15F6" w:rsidRDefault="006B15F6">
      <w:pPr>
        <w:rPr>
          <w:rFonts w:ascii="Times New Roman" w:hAnsi="Times New Roman" w:cs="Times New Roman"/>
        </w:rPr>
      </w:pPr>
      <w:r>
        <w:t>Port_NUM: port  from 1~8</w:t>
      </w:r>
    </w:p>
    <w:p w:rsidR="006B15F6" w:rsidRDefault="006B15F6">
      <w:pPr>
        <w:rPr>
          <w:rFonts w:ascii="Times New Roman" w:hAnsi="Times New Roman" w:cs="Times New Roman"/>
        </w:rPr>
      </w:pPr>
      <w:r>
        <w:t>Port_Value: source  from 0 to 8. 0 for close port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4.&gt;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=5  get firmware version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0x0a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0x05</w:t>
      </w:r>
      <w:r>
        <w:t xml:space="preserve"> 0x01 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5.&gt;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=10  read edid from output port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0x0b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0x0a</w:t>
      </w:r>
      <w:r>
        <w:t xml:space="preserve"> cm1 + checksum</w:t>
      </w:r>
    </w:p>
    <w:p w:rsidR="006B15F6" w:rsidRDefault="006B15F6">
      <w:pPr>
        <w:rPr>
          <w:rFonts w:ascii="Times New Roman" w:hAnsi="Times New Roman" w:cs="Times New Roman"/>
        </w:rPr>
      </w:pPr>
      <w:r>
        <w:t>Cm1: port number 1~8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Echo: </w:t>
      </w:r>
    </w:p>
    <w:p w:rsidR="006B15F6" w:rsidRDefault="006B15F6">
      <w:pPr>
        <w:ind w:left="480" w:firstLine="480"/>
        <w:rPr>
          <w:rFonts w:ascii="Times New Roman" w:hAnsi="Times New Roman" w:cs="Times New Roman"/>
        </w:rPr>
      </w:pPr>
      <w:r>
        <w:t>Read ok :0xaa + 256 byte hex value.</w:t>
      </w:r>
    </w:p>
    <w:p w:rsidR="006B15F6" w:rsidRDefault="006B15F6">
      <w:pPr>
        <w:ind w:left="480" w:firstLine="480"/>
        <w:rPr>
          <w:rFonts w:ascii="Times New Roman" w:hAnsi="Times New Roman" w:cs="Times New Roman"/>
        </w:rPr>
      </w:pPr>
      <w:r>
        <w:t>Read fail: 0x55.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6.&gt;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Cmd =11  read edid from input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0x0b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0x0b</w:t>
      </w:r>
      <w:r>
        <w:t xml:space="preserve"> cm1 + checksum</w:t>
      </w:r>
    </w:p>
    <w:p w:rsidR="006B15F6" w:rsidRDefault="006B15F6">
      <w:pPr>
        <w:rPr>
          <w:rFonts w:ascii="Times New Roman" w:hAnsi="Times New Roman" w:cs="Times New Roman"/>
        </w:rPr>
      </w:pPr>
      <w:r>
        <w:t>Cm1: input number 1~8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Echo: </w:t>
      </w:r>
    </w:p>
    <w:p w:rsidR="006B15F6" w:rsidRDefault="006B15F6">
      <w:pPr>
        <w:ind w:left="480" w:firstLine="480"/>
        <w:rPr>
          <w:rFonts w:ascii="Times New Roman" w:hAnsi="Times New Roman" w:cs="Times New Roman"/>
        </w:rPr>
      </w:pPr>
      <w:r>
        <w:t>Read ok :0xaa + 256 byte hex value.</w:t>
      </w:r>
    </w:p>
    <w:p w:rsidR="006B15F6" w:rsidRDefault="006B15F6">
      <w:pPr>
        <w:ind w:left="480" w:firstLine="480"/>
        <w:rPr>
          <w:rFonts w:ascii="Times New Roman" w:hAnsi="Times New Roman" w:cs="Times New Roman"/>
        </w:rPr>
      </w:pPr>
      <w:r>
        <w:t>Read fail: 0x55.</w:t>
      </w:r>
    </w:p>
    <w:p w:rsidR="006B15F6" w:rsidRDefault="006B15F6">
      <w:pPr>
        <w:ind w:left="480" w:firstLine="480"/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7.&gt;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=12  edid learning from cm2 to cm3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0x0c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0x0c</w:t>
      </w:r>
      <w:r>
        <w:t xml:space="preserve"> cm1 cm2 cm3 checksum</w:t>
      </w:r>
    </w:p>
    <w:p w:rsidR="006B15F6" w:rsidRDefault="006B15F6">
      <w:pPr>
        <w:ind w:leftChars="100" w:left="240"/>
        <w:rPr>
          <w:rFonts w:ascii="Times New Roman" w:hAnsi="Times New Roman" w:cs="Times New Roman"/>
        </w:rPr>
      </w:pPr>
      <w:r>
        <w:t>Cm1: input number 1~8</w:t>
      </w:r>
    </w:p>
    <w:p w:rsidR="006B15F6" w:rsidRDefault="006B15F6">
      <w:pPr>
        <w:rPr>
          <w:rFonts w:ascii="Times New Roman" w:hAnsi="Times New Roman" w:cs="Times New Roman"/>
        </w:rPr>
      </w:pPr>
      <w:r>
        <w:t>cm1: 0x03: read port edid and write to source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0x06: read default edid and write to source</w:t>
      </w:r>
    </w:p>
    <w:p w:rsidR="006B15F6" w:rsidRDefault="006B15F6">
      <w:pPr>
        <w:rPr>
          <w:rFonts w:ascii="Times New Roman" w:hAnsi="Times New Roman" w:cs="Times New Roman"/>
        </w:rPr>
      </w:pPr>
      <w:r>
        <w:t>cm2: input number: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t>1~8: input 1 to 8</w:t>
      </w:r>
    </w:p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t>0xf1: all input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Echo: 0xaa: OK  0x55 fail</w:t>
      </w:r>
    </w:p>
    <w:p w:rsidR="006B15F6" w:rsidRDefault="006B15F6">
      <w:pPr>
        <w:rPr>
          <w:rFonts w:ascii="Times New Roman" w:hAnsi="Times New Roman" w:cs="Times New Roman"/>
        </w:rPr>
      </w:pPr>
      <w:r>
        <w:t>Ex: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0x0c 0x4d 0x41 </w:t>
      </w:r>
      <w:r>
        <w:rPr>
          <w:color w:val="FF0000"/>
        </w:rPr>
        <w:t>0x52 0x88</w:t>
      </w:r>
      <w:r>
        <w:t xml:space="preserve"> 0x43 0x48 0xff 0x0c 0x01 0xf1 0xfc</w:t>
      </w:r>
    </w:p>
    <w:p w:rsidR="006B15F6" w:rsidRDefault="006B15F6">
      <w:pPr>
        <w:rPr>
          <w:rFonts w:ascii="Times New Roman" w:hAnsi="Times New Roman" w:cs="Times New Roman"/>
        </w:rPr>
      </w:pPr>
      <w:r>
        <w:t>Read port1 edid and write to all input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7.&gt;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=32  factory reset</w:t>
      </w:r>
    </w:p>
    <w:p w:rsidR="006B15F6" w:rsidRDefault="006B15F6">
      <w:r>
        <w:t xml:space="preserve">0x0a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0x20</w:t>
      </w:r>
      <w:r>
        <w:t xml:space="preserve"> 0x</w:t>
      </w:r>
    </w:p>
    <w:p w:rsidR="006B15F6" w:rsidRDefault="006B15F6">
      <w:r>
        <w:t>8.&gt;</w:t>
      </w:r>
    </w:p>
    <w:p w:rsidR="006B15F6" w:rsidRDefault="006B15F6">
      <w:pPr>
        <w:rPr>
          <w:rFonts w:ascii="Times New Roman" w:hAnsi="Times New Roman" w:cs="Times New Roman"/>
        </w:rPr>
      </w:pPr>
      <w:r>
        <w:t>Cmd =49  read IP and network information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0x0a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0x31</w:t>
      </w:r>
      <w:r>
        <w:t xml:space="preserve"> 0x2d </w:t>
      </w:r>
    </w:p>
    <w:p w:rsidR="006B15F6" w:rsidRDefault="006B15F6">
      <w:pPr>
        <w:rPr>
          <w:rFonts w:ascii="Times New Roman" w:hAnsi="Times New Roman" w:cs="Times New Roman"/>
        </w:rPr>
      </w:pPr>
      <w:r>
        <w:t>Echo: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   0xaa + 0x16 + ip1 ~ip4 mask1~4 gateway1~4 dns11~dns14 dns21~dns22  sumvalue</w:t>
      </w:r>
    </w:p>
    <w:p w:rsidR="006B15F6" w:rsidRDefault="006B15F6">
      <w:pPr>
        <w:rPr>
          <w:rFonts w:ascii="Times New Roman" w:hAnsi="Times New Roman" w:cs="Times New Roman"/>
        </w:rPr>
      </w:pPr>
    </w:p>
    <w:p w:rsidR="006B15F6" w:rsidRDefault="006B15F6">
      <w:pPr>
        <w:rPr>
          <w:rFonts w:ascii="Times New Roman" w:hAnsi="Times New Roman" w:cs="Times New Roman"/>
        </w:rPr>
      </w:pPr>
      <w:r>
        <w:t>9.&gt;</w:t>
      </w:r>
    </w:p>
    <w:p w:rsidR="006B15F6" w:rsidRDefault="006B15F6">
      <w:pPr>
        <w:rPr>
          <w:rFonts w:ascii="Times New Roman" w:hAnsi="Times New Roman" w:cs="Times New Roman"/>
        </w:rPr>
      </w:pPr>
      <w:r>
        <w:t>Cmd= 50 wirte ip,maskvalue,gateway,dns1,dns2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0x22 0x4d 0x41 </w:t>
      </w:r>
      <w:r>
        <w:rPr>
          <w:color w:val="FF0000"/>
        </w:rPr>
        <w:t>0x52 0x88</w:t>
      </w:r>
      <w:r>
        <w:t xml:space="preserve"> 0x43 0x48 0xff </w:t>
      </w:r>
      <w:r>
        <w:rPr>
          <w:color w:val="FF0000"/>
        </w:rPr>
        <w:t>0x32</w:t>
      </w:r>
      <w:r>
        <w:t xml:space="preserve"> ip1 ~ip4 mask1~4 gateway1~4 dns11~dns14 dns21~dns22 checksum</w:t>
      </w:r>
    </w:p>
    <w:p w:rsidR="006B15F6" w:rsidRDefault="006B15F6">
      <w:pPr>
        <w:rPr>
          <w:rFonts w:ascii="Times New Roman" w:hAnsi="Times New Roman" w:cs="Times New Roman"/>
        </w:rPr>
      </w:pPr>
      <w:r>
        <w:t>Ex: ip1~4= 192.168.1.14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</w:t>
      </w:r>
      <w:r>
        <w:tab/>
        <w:t xml:space="preserve">ip1=192 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ip2=168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ip3=1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ip4=14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mask1~4 = 255.255.255.0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 xml:space="preserve">mask 1=255 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mask 2=255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>mask 3=255</w:t>
      </w:r>
    </w:p>
    <w:p w:rsidR="006B15F6" w:rsidRDefault="006B15F6">
      <w:pPr>
        <w:ind w:firstLine="480"/>
        <w:rPr>
          <w:rFonts w:ascii="Times New Roman" w:hAnsi="Times New Roman" w:cs="Times New Roman"/>
        </w:rPr>
      </w:pPr>
      <w:r>
        <w:t xml:space="preserve">mask 4=0 </w:t>
      </w:r>
    </w:p>
    <w:p w:rsidR="006B15F6" w:rsidRDefault="006B15F6">
      <w:pPr>
        <w:rPr>
          <w:rFonts w:ascii="Times New Roman" w:hAnsi="Times New Roman" w:cs="Times New Roman"/>
        </w:rPr>
      </w:pPr>
      <w:r>
        <w:t xml:space="preserve"> </w:t>
      </w:r>
    </w:p>
    <w:p w:rsidR="006B15F6" w:rsidRDefault="006B15F6">
      <w:pPr>
        <w:ind w:left="-540"/>
        <w:rPr>
          <w:rFonts w:ascii="Times New Roman" w:hAnsi="Times New Roman" w:cs="Times New Roman"/>
        </w:rPr>
      </w:pPr>
    </w:p>
    <w:sectPr w:rsidR="006B15F6" w:rsidSect="006B15F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6B15F6" w:rsidRDefault="006B15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5F6" w:rsidRDefault="006B15F6">
    <w:pPr>
      <w:pStyle w:val="Header"/>
      <w:rPr>
        <w:rFonts w:ascii="Times New Roman" w:hAnsi="Times New Roman"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619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15F6"/>
    <w:rsid w:val="006B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MS Mincho" w:hAnsi="Cambria" w:cs="Cambria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686</Words>
  <Characters>3913</Characters>
  <Application>Microsoft Office Outlook</Application>
  <DocSecurity>0</DocSecurity>
  <Lines>0</Lines>
  <Paragraphs>0</Paragraphs>
  <ScaleCrop>false</ScaleCrop>
  <Company>Anderson Advertising Design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EVMX Matrices</dc:title>
  <dc:subject/>
  <dc:creator>David Anderson</dc:creator>
  <cp:keywords/>
  <dc:description/>
  <cp:lastModifiedBy>Frank Santos</cp:lastModifiedBy>
  <cp:revision>2</cp:revision>
  <cp:lastPrinted>2015-05-20T19:29:00Z</cp:lastPrinted>
  <dcterms:created xsi:type="dcterms:W3CDTF">2015-07-09T22:31:00Z</dcterms:created>
  <dcterms:modified xsi:type="dcterms:W3CDTF">2015-07-09T22:31:00Z</dcterms:modified>
</cp:coreProperties>
</file>